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18A432EA" w14:textId="77777777" w:rsidTr="00AF300E">
        <w:trPr>
          <w:trHeight w:val="2730"/>
        </w:trPr>
        <w:tc>
          <w:tcPr>
            <w:tcW w:w="10230" w:type="dxa"/>
          </w:tcPr>
          <w:p w14:paraId="4301B247" w14:textId="5BDC899C" w:rsidR="00AF300E" w:rsidRPr="00AF300E" w:rsidRDefault="0041273E" w:rsidP="00AF300E">
            <w:pPr>
              <w:pStyle w:val="Kop1"/>
              <w:framePr w:hSpace="0" w:wrap="auto" w:vAnchor="margin" w:xAlign="left" w:yAlign="inline"/>
            </w:pPr>
            <w:r>
              <w:rPr>
                <w:lang w:bidi="nl-NL"/>
              </w:rPr>
              <w:t>HAL</w:t>
            </w:r>
            <w:r w:rsidR="004C5695">
              <w:rPr>
                <w:lang w:bidi="nl-NL"/>
              </w:rPr>
              <w:t>L</w:t>
            </w:r>
            <w:bookmarkStart w:id="0" w:name="_GoBack"/>
            <w:bookmarkEnd w:id="0"/>
            <w:r>
              <w:rPr>
                <w:lang w:bidi="nl-NL"/>
              </w:rPr>
              <w:t>OWEEN FEEST</w:t>
            </w:r>
          </w:p>
          <w:p w14:paraId="33211EB7" w14:textId="77777777"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01117E73" w14:textId="77777777" w:rsidTr="00AF300E">
        <w:trPr>
          <w:trHeight w:val="1445"/>
        </w:trPr>
        <w:tc>
          <w:tcPr>
            <w:tcW w:w="10228" w:type="dxa"/>
          </w:tcPr>
          <w:p w14:paraId="6E420C14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eastAsia="nl-NL"/>
              </w:rPr>
              <mc:AlternateContent>
                <mc:Choice Requires="wps">
                  <w:drawing>
                    <wp:inline distT="0" distB="0" distL="0" distR="0" wp14:anchorId="3901C5E9" wp14:editId="14124514">
                      <wp:extent cx="981076" cy="0"/>
                      <wp:effectExtent l="0" t="19050" r="28575" b="19050"/>
                      <wp:docPr id="83" name="Rechte verbindingslijn 83" descr="scheidingslijn teks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4F1F3565" id="Rechte verbindingslijn 83" o:spid="_x0000_s1026" alt="scheidingslijn tekst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76D649A2" w14:textId="16509169" w:rsidR="00AF300E" w:rsidRPr="00AF300E" w:rsidRDefault="00AF300E" w:rsidP="00AF300E">
            <w:pPr>
              <w:spacing w:before="300" w:after="100"/>
              <w:jc w:val="center"/>
            </w:pPr>
            <w:r w:rsidRPr="00AF300E">
              <w:rPr>
                <w:lang w:bidi="nl-NL"/>
              </w:rPr>
              <w:t xml:space="preserve">ZATERDAG </w:t>
            </w:r>
            <w:r w:rsidR="0041273E">
              <w:rPr>
                <w:lang w:bidi="nl-NL"/>
              </w:rPr>
              <w:t>6 november 2021</w:t>
            </w:r>
          </w:p>
          <w:p w14:paraId="15D3BB1F" w14:textId="32B36E17" w:rsidR="00AF300E" w:rsidRDefault="0041273E" w:rsidP="00AF300E">
            <w:pPr>
              <w:jc w:val="center"/>
              <w:rPr>
                <w:lang w:bidi="nl-NL"/>
              </w:rPr>
            </w:pPr>
            <w:r>
              <w:rPr>
                <w:lang w:bidi="nl-NL"/>
              </w:rPr>
              <w:t xml:space="preserve">12.00 uur tot 16.00 uur </w:t>
            </w:r>
          </w:p>
          <w:p w14:paraId="7C5D6965" w14:textId="1A1692F1" w:rsidR="0041273E" w:rsidRPr="00AF300E" w:rsidRDefault="0041273E" w:rsidP="00AF300E">
            <w:pPr>
              <w:jc w:val="center"/>
            </w:pPr>
            <w:r>
              <w:rPr>
                <w:lang w:bidi="nl-NL"/>
              </w:rPr>
              <w:t>In het clubgebouw</w:t>
            </w:r>
          </w:p>
          <w:p w14:paraId="76BE640F" w14:textId="77777777" w:rsidR="00AF300E" w:rsidRPr="00AF300E" w:rsidRDefault="00AF300E" w:rsidP="00AF300E">
            <w:pPr>
              <w:jc w:val="center"/>
            </w:pPr>
          </w:p>
        </w:tc>
      </w:tr>
      <w:tr w:rsidR="00AF300E" w14:paraId="306131C3" w14:textId="77777777" w:rsidTr="00AF300E">
        <w:trPr>
          <w:trHeight w:val="1890"/>
        </w:trPr>
        <w:tc>
          <w:tcPr>
            <w:tcW w:w="10228" w:type="dxa"/>
          </w:tcPr>
          <w:p w14:paraId="172CC3F1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eastAsia="nl-NL"/>
              </w:rPr>
              <mc:AlternateContent>
                <mc:Choice Requires="wps">
                  <w:drawing>
                    <wp:inline distT="0" distB="0" distL="0" distR="0" wp14:anchorId="1BF0C40B" wp14:editId="7E9DA12D">
                      <wp:extent cx="981076" cy="0"/>
                      <wp:effectExtent l="0" t="19050" r="28575" b="19050"/>
                      <wp:docPr id="84" name="Rechte verbindingslijn 84" descr="scheidingslijn teks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27210C52" id="Rechte verbindingslijn 84" o:spid="_x0000_s1026" alt="scheidingslijn tekst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11C84409" w14:textId="77777777" w:rsidR="00AF300E" w:rsidRDefault="0041273E" w:rsidP="00AF300E">
            <w:pPr>
              <w:spacing w:after="100"/>
              <w:jc w:val="center"/>
              <w:rPr>
                <w:lang w:bidi="nl-NL"/>
              </w:rPr>
            </w:pPr>
            <w:r>
              <w:rPr>
                <w:lang w:bidi="nl-NL"/>
              </w:rPr>
              <w:t>Kom verkleed dan kun je een prijs winnen</w:t>
            </w:r>
          </w:p>
          <w:p w14:paraId="314F63BE" w14:textId="2893409F" w:rsidR="0041273E" w:rsidRDefault="0041273E" w:rsidP="00AF300E">
            <w:pPr>
              <w:spacing w:after="100"/>
              <w:jc w:val="center"/>
            </w:pPr>
            <w:r>
              <w:t>Je hoeft niet te lunchen want wij zorgen voor een enge lunch</w:t>
            </w:r>
          </w:p>
          <w:p w14:paraId="3422EC8E" w14:textId="689E36E5" w:rsidR="0041273E" w:rsidRDefault="0041273E" w:rsidP="00AF300E">
            <w:pPr>
              <w:spacing w:after="100"/>
              <w:jc w:val="center"/>
            </w:pPr>
            <w:r>
              <w:t>Wij gaan knutselen en spelen</w:t>
            </w:r>
            <w:r w:rsidR="00547FC1">
              <w:t xml:space="preserve"> en een beetje griezelen</w:t>
            </w:r>
          </w:p>
          <w:p w14:paraId="18ACE611" w14:textId="7716383E" w:rsidR="00547FC1" w:rsidRDefault="00547FC1" w:rsidP="00AF300E">
            <w:pPr>
              <w:spacing w:after="100"/>
              <w:jc w:val="center"/>
            </w:pPr>
            <w:r>
              <w:t xml:space="preserve">Geef je zo snel mogelijk op maar zeker voor </w:t>
            </w:r>
            <w:r w:rsidR="00BE136F">
              <w:t>30 oktober</w:t>
            </w:r>
            <w:r w:rsidR="00F1564A">
              <w:t>2021</w:t>
            </w:r>
          </w:p>
          <w:p w14:paraId="67FA996A" w14:textId="6F1F5BB8" w:rsidR="00BE136F" w:rsidRDefault="00BE136F" w:rsidP="00AF300E">
            <w:pPr>
              <w:spacing w:after="100"/>
              <w:jc w:val="center"/>
            </w:pPr>
            <w:r>
              <w:t xml:space="preserve">Via </w:t>
            </w:r>
            <w:hyperlink r:id="rId10" w:history="1">
              <w:r w:rsidR="00B24C41" w:rsidRPr="00332FE0">
                <w:rPr>
                  <w:rStyle w:val="Hyperlink"/>
                </w:rPr>
                <w:t>maureenhekker@gmail.com</w:t>
              </w:r>
            </w:hyperlink>
          </w:p>
          <w:p w14:paraId="732A9218" w14:textId="404C3198" w:rsidR="00B24C41" w:rsidRDefault="00B24C41" w:rsidP="00AF300E">
            <w:pPr>
              <w:spacing w:after="100"/>
              <w:jc w:val="center"/>
            </w:pPr>
            <w:r>
              <w:t>Ze</w:t>
            </w:r>
            <w:r w:rsidR="000B1194">
              <w:t>t achter je naam ook je leeftijd.</w:t>
            </w:r>
          </w:p>
          <w:p w14:paraId="7827F7FA" w14:textId="7C2EFA90" w:rsidR="0041273E" w:rsidRPr="00AF300E" w:rsidRDefault="0041273E" w:rsidP="00AF300E">
            <w:pPr>
              <w:spacing w:after="100"/>
              <w:jc w:val="center"/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02983EE8" w14:textId="77777777" w:rsidTr="00AF300E">
        <w:trPr>
          <w:trHeight w:val="589"/>
        </w:trPr>
        <w:tc>
          <w:tcPr>
            <w:tcW w:w="10230" w:type="dxa"/>
          </w:tcPr>
          <w:p w14:paraId="1BBED258" w14:textId="77777777" w:rsidR="00AF300E" w:rsidRPr="00AF300E" w:rsidRDefault="00AF300E" w:rsidP="00AF300E">
            <w:pPr>
              <w:pStyle w:val="Kop3"/>
              <w:framePr w:hSpace="0" w:wrap="auto" w:vAnchor="margin" w:xAlign="left" w:yAlign="inline"/>
            </w:pPr>
            <w:r w:rsidRPr="00AF300E">
              <w:rPr>
                <w:lang w:bidi="nl-NL"/>
              </w:rPr>
              <w:t xml:space="preserve">Je bent uitgenodigd om samen met ons </w:t>
            </w:r>
            <w:r w:rsidR="005D2D6B">
              <w:rPr>
                <w:lang w:bidi="nl-NL"/>
              </w:rPr>
              <w:br/>
            </w:r>
            <w:r w:rsidRPr="00AF300E">
              <w:rPr>
                <w:lang w:bidi="nl-NL"/>
              </w:rPr>
              <w:t>feest te vieren!</w:t>
            </w:r>
          </w:p>
        </w:tc>
      </w:tr>
    </w:tbl>
    <w:p w14:paraId="25B201F4" w14:textId="77777777" w:rsidR="00024B92" w:rsidRPr="004008C9" w:rsidRDefault="005325F0" w:rsidP="005325F0">
      <w:pPr>
        <w:spacing w:before="0"/>
        <w:ind w:left="0"/>
      </w:pPr>
      <w:r>
        <w:rPr>
          <w:noProof/>
          <w:lang w:eastAsia="nl-NL"/>
        </w:rPr>
        <w:drawing>
          <wp:anchor distT="0" distB="0" distL="114300" distR="114300" simplePos="0" relativeHeight="251658240" behindDoc="1" locked="0" layoutInCell="1" allowOverlap="1" wp14:anchorId="003D2A9F" wp14:editId="4598BF32">
            <wp:simplePos x="0" y="0"/>
            <wp:positionH relativeFrom="column">
              <wp:posOffset>-152400</wp:posOffset>
            </wp:positionH>
            <wp:positionV relativeFrom="paragraph">
              <wp:posOffset>-267970</wp:posOffset>
            </wp:positionV>
            <wp:extent cx="7772400" cy="10706100"/>
            <wp:effectExtent l="0" t="0" r="0" b="0"/>
            <wp:wrapNone/>
            <wp:docPr id="18" name="Afbeelding 18" descr="gekleurde achtergrond met veerachtig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fbeelding 04-1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3134">
        <w:rPr>
          <w:lang w:bidi="nl-NL"/>
        </w:rPr>
        <w:tab/>
      </w:r>
    </w:p>
    <w:sectPr w:rsidR="00024B92" w:rsidRPr="004008C9" w:rsidSect="00F93134">
      <w:headerReference w:type="default" r:id="rId12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B0A363B" w14:textId="77777777" w:rsidR="00EA22AE" w:rsidRDefault="00EA22AE">
      <w:pPr>
        <w:spacing w:before="0"/>
      </w:pPr>
      <w:r>
        <w:separator/>
      </w:r>
    </w:p>
  </w:endnote>
  <w:endnote w:type="continuationSeparator" w:id="0">
    <w:p w14:paraId="56CE0A82" w14:textId="77777777" w:rsidR="00EA22AE" w:rsidRDefault="00EA22AE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6A0348B" w14:textId="77777777" w:rsidR="00EA22AE" w:rsidRDefault="00EA22AE">
      <w:pPr>
        <w:spacing w:before="0"/>
      </w:pPr>
      <w:r>
        <w:separator/>
      </w:r>
    </w:p>
  </w:footnote>
  <w:footnote w:type="continuationSeparator" w:id="0">
    <w:p w14:paraId="4A8233FE" w14:textId="77777777" w:rsidR="00EA22AE" w:rsidRDefault="00EA22AE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4878FF" w14:textId="77777777" w:rsidR="004008C9" w:rsidRDefault="004008C9" w:rsidP="004008C9">
    <w:pPr>
      <w:pStyle w:val="Koptekst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attachedTemplate r:id="rId1"/>
  <w:defaultTabStop w:val="720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273E"/>
    <w:rsid w:val="00024B92"/>
    <w:rsid w:val="0003383B"/>
    <w:rsid w:val="000B1194"/>
    <w:rsid w:val="002D3176"/>
    <w:rsid w:val="003B2720"/>
    <w:rsid w:val="003B4189"/>
    <w:rsid w:val="003E6DF0"/>
    <w:rsid w:val="004008C9"/>
    <w:rsid w:val="0041273E"/>
    <w:rsid w:val="004650EC"/>
    <w:rsid w:val="004804AB"/>
    <w:rsid w:val="004C5695"/>
    <w:rsid w:val="005325F0"/>
    <w:rsid w:val="00547FC1"/>
    <w:rsid w:val="005D2D6B"/>
    <w:rsid w:val="00673C5F"/>
    <w:rsid w:val="006B609A"/>
    <w:rsid w:val="00715CEC"/>
    <w:rsid w:val="00723AA3"/>
    <w:rsid w:val="00A032D8"/>
    <w:rsid w:val="00A51113"/>
    <w:rsid w:val="00AF300E"/>
    <w:rsid w:val="00B24C41"/>
    <w:rsid w:val="00BE136F"/>
    <w:rsid w:val="00CA580F"/>
    <w:rsid w:val="00CD7EC2"/>
    <w:rsid w:val="00D85786"/>
    <w:rsid w:val="00EA22AE"/>
    <w:rsid w:val="00F1564A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3EEB23A0"/>
  <w15:chartTrackingRefBased/>
  <w15:docId w15:val="{68463B91-5F3F-4CCE-AC6B-88E4AA9EBD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nl-NL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Kop1">
    <w:name w:val="heading 1"/>
    <w:basedOn w:val="Standaard"/>
    <w:next w:val="Standaard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Kop2">
    <w:name w:val="heading 2"/>
    <w:basedOn w:val="Standaard"/>
    <w:next w:val="Standaard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Kop3">
    <w:name w:val="heading 3"/>
    <w:basedOn w:val="Standaard"/>
    <w:next w:val="Standaard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kstvantijdelijkeaanduiding">
    <w:name w:val="Placeholder Text"/>
    <w:basedOn w:val="Standaardalinea-lettertype"/>
    <w:uiPriority w:val="99"/>
    <w:semiHidden/>
    <w:rPr>
      <w:color w:val="808080"/>
    </w:rPr>
  </w:style>
  <w:style w:type="character" w:styleId="Subtielebenadrukking">
    <w:name w:val="Subtle Emphasis"/>
    <w:basedOn w:val="Standaardalinea-lettertype"/>
    <w:uiPriority w:val="19"/>
    <w:semiHidden/>
    <w:unhideWhenUsed/>
    <w:qFormat/>
    <w:rPr>
      <w:i/>
      <w:iCs/>
      <w:color w:val="A1810D" w:themeColor="accent1" w:themeShade="80"/>
    </w:rPr>
  </w:style>
  <w:style w:type="paragraph" w:styleId="Koptekst">
    <w:name w:val="header"/>
    <w:basedOn w:val="Standaard"/>
    <w:link w:val="Koptekst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KoptekstChar">
    <w:name w:val="Koptekst Char"/>
    <w:basedOn w:val="Standaardalinea-lettertype"/>
    <w:link w:val="Koptekst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Voettekst">
    <w:name w:val="footer"/>
    <w:basedOn w:val="Standaard"/>
    <w:link w:val="Voettekst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VoettekstChar">
    <w:name w:val="Voettekst Char"/>
    <w:basedOn w:val="Standaardalinea-lettertype"/>
    <w:link w:val="Voettekst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styleId="Hyperlink">
    <w:name w:val="Hyperlink"/>
    <w:basedOn w:val="Standaardalinea-lettertype"/>
    <w:uiPriority w:val="99"/>
    <w:unhideWhenUsed/>
    <w:rsid w:val="00B24C41"/>
    <w:rPr>
      <w:color w:val="ECBE18" w:themeColor="hyperlink"/>
      <w:u w:val="single"/>
    </w:rPr>
  </w:style>
  <w:style w:type="character" w:customStyle="1" w:styleId="UnresolvedMention">
    <w:name w:val="Unresolved Mention"/>
    <w:basedOn w:val="Standaardalinea-lettertype"/>
    <w:uiPriority w:val="99"/>
    <w:semiHidden/>
    <w:unhideWhenUsed/>
    <w:rsid w:val="00B24C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jpg"/><Relationship Id="rId5" Type="http://schemas.openxmlformats.org/officeDocument/2006/relationships/styles" Target="styles.xml"/><Relationship Id="rId10" Type="http://schemas.openxmlformats.org/officeDocument/2006/relationships/hyperlink" Target="mailto:maureenhekker@gmail.com" TargetMode="Externa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ekkem\AppData\Local\Microsoft\Office\16.0\DTS\nl-NL%7b47480F8F-6EA2-4F28-9539-E961BC132CC7%7d\%7b00D74B62-2969-43BD-9E88-721ACA69B8F6%7dtf03978815_win32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7C1DA3114E23A43AF5EB7E2A680132F" ma:contentTypeVersion="14" ma:contentTypeDescription="Een nieuw document maken." ma:contentTypeScope="" ma:versionID="7601edcaaab12565286b1fa8183c9bcc">
  <xsd:schema xmlns:xsd="http://www.w3.org/2001/XMLSchema" xmlns:xs="http://www.w3.org/2001/XMLSchema" xmlns:p="http://schemas.microsoft.com/office/2006/metadata/properties" xmlns:ns3="78034713-2229-45a3-9e07-6e25745928b1" xmlns:ns4="eefa86a7-1ee3-4e71-bfc2-cd5047de65a9" targetNamespace="http://schemas.microsoft.com/office/2006/metadata/properties" ma:root="true" ma:fieldsID="253c4a01c0cb776bf9ae146cd3e32cb9" ns3:_="" ns4:_="">
    <xsd:import namespace="78034713-2229-45a3-9e07-6e25745928b1"/>
    <xsd:import namespace="eefa86a7-1ee3-4e71-bfc2-cd5047de65a9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OCR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8034713-2229-45a3-9e07-6e25745928b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fa86a7-1ee3-4e71-bfc2-cd5047de65a9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Hint-hash delen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54146A-3A46-4613-872B-E8464FB4A35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8034713-2229-45a3-9e07-6e25745928b1"/>
    <ds:schemaRef ds:uri="eefa86a7-1ee3-4e71-bfc2-cd5047de65a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8996B00-B308-425C-85C8-97CF5E886CA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C3A4FCA-4481-4AD0-9E17-29B2BAA852C5}">
  <ds:schemaRefs>
    <ds:schemaRef ds:uri="http://schemas.microsoft.com/office/infopath/2007/PartnerControls"/>
    <ds:schemaRef ds:uri="http://www.w3.org/XML/1998/namespace"/>
    <ds:schemaRef ds:uri="http://purl.org/dc/terms/"/>
    <ds:schemaRef ds:uri="http://schemas.microsoft.com/office/2006/documentManagement/types"/>
    <ds:schemaRef ds:uri="http://schemas.microsoft.com/office/2006/metadata/properties"/>
    <ds:schemaRef ds:uri="eefa86a7-1ee3-4e71-bfc2-cd5047de65a9"/>
    <ds:schemaRef ds:uri="http://purl.org/dc/elements/1.1/"/>
    <ds:schemaRef ds:uri="http://schemas.openxmlformats.org/package/2006/metadata/core-properties"/>
    <ds:schemaRef ds:uri="78034713-2229-45a3-9e07-6e25745928b1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C7941B5C-5D76-4F1D-AA11-F00BE5AF89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{00D74B62-2969-43BD-9E88-721ACA69B8F6}tf03978815_win32</Template>
  <TotalTime>1</TotalTime>
  <Pages>1</Pages>
  <Words>73</Words>
  <Characters>405</Characters>
  <Application>Microsoft Office Word</Application>
  <DocSecurity>0</DocSecurity>
  <Lines>3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Maureen Hekker</dc:creator>
  <cp:lastModifiedBy>Johan van Cuyck</cp:lastModifiedBy>
  <cp:revision>2</cp:revision>
  <dcterms:created xsi:type="dcterms:W3CDTF">2021-10-07T13:08:00Z</dcterms:created>
  <dcterms:modified xsi:type="dcterms:W3CDTF">2021-10-07T13:08:00Z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0x010100D7C1DA3114E23A43AF5EB7E2A680132F</vt:lpwstr>
  </property>
</Properties>
</file>